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52"/>
        <w:gridCol w:w="7374"/>
        <w:gridCol w:w="1154"/>
      </w:tblGrid>
      <w:tr w:rsidR="006C65ED" w:rsidRPr="0092125E" w14:paraId="7B88C86E" w14:textId="77777777" w:rsidTr="596BCE3C">
        <w:tc>
          <w:tcPr>
            <w:tcW w:w="10080" w:type="dxa"/>
            <w:gridSpan w:val="3"/>
            <w:vAlign w:val="center"/>
          </w:tcPr>
          <w:p w14:paraId="6A05CCA5" w14:textId="0DD5C5AF" w:rsidR="006C65ED" w:rsidRPr="007B2A21" w:rsidRDefault="0081236D" w:rsidP="005854DB">
            <w:pPr>
              <w:pStyle w:val="Title"/>
              <w:rPr>
                <w:noProof/>
                <w:sz w:val="2"/>
                <w:szCs w:val="2"/>
              </w:rPr>
            </w:pPr>
            <w:r w:rsidRPr="00464D0E">
              <w:rPr>
                <w:noProof/>
                <w:sz w:val="2"/>
                <w:szCs w:val="2"/>
                <w:lang w:val="en-AU" w:eastAsia="en-AU"/>
              </w:rPr>
              <w:drawing>
                <wp:anchor distT="0" distB="0" distL="114300" distR="114300" simplePos="0" relativeHeight="251659264" behindDoc="1" locked="1" layoutInCell="1" allowOverlap="1" wp14:anchorId="30BAF1FE" wp14:editId="20B45258">
                  <wp:simplePos x="0" y="0"/>
                  <wp:positionH relativeFrom="column">
                    <wp:posOffset>-819785</wp:posOffset>
                  </wp:positionH>
                  <wp:positionV relativeFrom="paragraph">
                    <wp:posOffset>-3802380</wp:posOffset>
                  </wp:positionV>
                  <wp:extent cx="7879080" cy="5252720"/>
                  <wp:effectExtent l="0" t="0" r="7620" b="5080"/>
                  <wp:wrapNone/>
                  <wp:docPr id="193" name="Picture 193" descr="Kids with magnifying glass in fo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 193" descr="Kids with magnifying glass in forest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9080" cy="5252720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7D3B">
              <w:rPr>
                <w:noProof/>
                <w:sz w:val="2"/>
                <w:szCs w:val="2"/>
                <w:lang w:val="en-AU" w:eastAsia="en-AU"/>
              </w:rPr>
              <w:t>=</w:t>
            </w:r>
          </w:p>
        </w:tc>
      </w:tr>
      <w:tr w:rsidR="005854DB" w:rsidRPr="0092125E" w14:paraId="04A34F03" w14:textId="77777777" w:rsidTr="596BCE3C">
        <w:trPr>
          <w:trHeight w:val="1152"/>
        </w:trPr>
        <w:tc>
          <w:tcPr>
            <w:tcW w:w="10080" w:type="dxa"/>
            <w:gridSpan w:val="3"/>
            <w:vAlign w:val="center"/>
          </w:tcPr>
          <w:p w14:paraId="497E12C8" w14:textId="69243EE5" w:rsidR="005854DB" w:rsidRPr="00D374E4" w:rsidRDefault="00127D3B" w:rsidP="005854DB">
            <w:pPr>
              <w:pStyle w:val="Title"/>
              <w:rPr>
                <w:color w:val="808080"/>
              </w:rPr>
            </w:pPr>
            <w:bookmarkStart w:id="0" w:name="_Toc800529"/>
            <w:r w:rsidRPr="00127D3B">
              <w:rPr>
                <w:color w:val="FFC000"/>
              </w:rPr>
              <w:t>Preschool Assessment Form</w:t>
            </w:r>
            <w:r w:rsidR="00D374E4">
              <w:t xml:space="preserve"> </w:t>
            </w:r>
          </w:p>
        </w:tc>
      </w:tr>
      <w:tr w:rsidR="005854DB" w:rsidRPr="0092125E" w14:paraId="32327CF7" w14:textId="77777777" w:rsidTr="596BCE3C">
        <w:trPr>
          <w:trHeight w:val="144"/>
        </w:trPr>
        <w:tc>
          <w:tcPr>
            <w:tcW w:w="1552" w:type="dxa"/>
            <w:shd w:val="clear" w:color="auto" w:fill="auto"/>
          </w:tcPr>
          <w:p w14:paraId="081ADD17" w14:textId="77777777" w:rsidR="005854DB" w:rsidRPr="0092125E" w:rsidRDefault="00D374E4" w:rsidP="00794847">
            <w:pPr>
              <w:spacing w:before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 </w:t>
            </w:r>
          </w:p>
        </w:tc>
        <w:tc>
          <w:tcPr>
            <w:tcW w:w="7374" w:type="dxa"/>
            <w:shd w:val="clear" w:color="auto" w:fill="F0CDA1" w:themeFill="accent1"/>
            <w:vAlign w:val="center"/>
          </w:tcPr>
          <w:p w14:paraId="09A07B46" w14:textId="77777777" w:rsidR="005854DB" w:rsidRPr="0092125E" w:rsidRDefault="005854DB" w:rsidP="00794847">
            <w:pPr>
              <w:spacing w:before="0"/>
              <w:rPr>
                <w:sz w:val="10"/>
                <w:szCs w:val="10"/>
              </w:rPr>
            </w:pPr>
          </w:p>
        </w:tc>
        <w:tc>
          <w:tcPr>
            <w:tcW w:w="1154" w:type="dxa"/>
            <w:shd w:val="clear" w:color="auto" w:fill="auto"/>
          </w:tcPr>
          <w:p w14:paraId="6CA5DD95" w14:textId="77777777" w:rsidR="005854DB" w:rsidRPr="0092125E" w:rsidRDefault="005854DB" w:rsidP="00794847">
            <w:pPr>
              <w:spacing w:before="0"/>
              <w:rPr>
                <w:sz w:val="10"/>
                <w:szCs w:val="10"/>
              </w:rPr>
            </w:pPr>
          </w:p>
        </w:tc>
      </w:tr>
      <w:tr w:rsidR="005854DB" w14:paraId="125504B8" w14:textId="77777777" w:rsidTr="596BCE3C">
        <w:trPr>
          <w:trHeight w:val="1332"/>
        </w:trPr>
        <w:tc>
          <w:tcPr>
            <w:tcW w:w="10080" w:type="dxa"/>
            <w:gridSpan w:val="3"/>
            <w:shd w:val="clear" w:color="auto" w:fill="auto"/>
          </w:tcPr>
          <w:p w14:paraId="48917FDB" w14:textId="77777777" w:rsidR="00127D3B" w:rsidRDefault="00127D3B" w:rsidP="00127D3B">
            <w:pPr>
              <w:pStyle w:val="Subtitle"/>
              <w:jc w:val="left"/>
              <w:rPr>
                <w:color w:val="auto"/>
                <w:sz w:val="30"/>
                <w:szCs w:val="30"/>
              </w:rPr>
            </w:pPr>
          </w:p>
          <w:p w14:paraId="6A177993" w14:textId="77777777" w:rsidR="00127D3B" w:rsidRDefault="00127D3B" w:rsidP="00127D3B">
            <w:pPr>
              <w:pStyle w:val="Subtitle"/>
              <w:jc w:val="left"/>
              <w:rPr>
                <w:color w:val="auto"/>
                <w:sz w:val="30"/>
                <w:szCs w:val="30"/>
              </w:rPr>
            </w:pPr>
          </w:p>
          <w:p w14:paraId="55F0CF7E" w14:textId="2EF4D98A" w:rsidR="005854DB" w:rsidRPr="00127D3B" w:rsidRDefault="00127D3B" w:rsidP="00127D3B">
            <w:pPr>
              <w:pStyle w:val="Subtitle"/>
              <w:jc w:val="left"/>
              <w:rPr>
                <w:i w:val="0"/>
                <w:iCs/>
                <w:sz w:val="24"/>
                <w:szCs w:val="24"/>
              </w:rPr>
            </w:pPr>
            <w:r w:rsidRPr="00127D3B">
              <w:rPr>
                <w:i w:val="0"/>
                <w:iCs/>
                <w:color w:val="auto"/>
                <w:sz w:val="24"/>
                <w:szCs w:val="24"/>
              </w:rPr>
              <w:t>Parents, please complete the following questions about your child. Thank you!</w:t>
            </w:r>
          </w:p>
        </w:tc>
      </w:tr>
      <w:bookmarkEnd w:id="0"/>
      <w:tr w:rsidR="00127D3B" w:rsidRPr="00127D3B" w14:paraId="19F4D4E4" w14:textId="77777777" w:rsidTr="596BCE3C">
        <w:trPr>
          <w:trHeight w:val="720"/>
        </w:trPr>
        <w:tc>
          <w:tcPr>
            <w:tcW w:w="10080" w:type="dxa"/>
            <w:gridSpan w:val="3"/>
            <w:tcBorders>
              <w:bottom w:val="single" w:sz="24" w:space="0" w:color="F0CDA1" w:themeColor="accent1"/>
            </w:tcBorders>
            <w:shd w:val="clear" w:color="auto" w:fill="auto"/>
          </w:tcPr>
          <w:p w14:paraId="62A2C88E" w14:textId="2165696E" w:rsidR="00127D3B" w:rsidRPr="00127D3B" w:rsidRDefault="00127D3B" w:rsidP="00127D3B">
            <w:pPr>
              <w:pStyle w:val="Heading1"/>
              <w:rPr>
                <w:color w:val="054854" w:themeColor="accent3"/>
                <w:sz w:val="28"/>
                <w:szCs w:val="28"/>
              </w:rPr>
            </w:pPr>
            <w:r w:rsidRPr="00127D3B">
              <w:rPr>
                <w:color w:val="054854" w:themeColor="accent3"/>
                <w:sz w:val="28"/>
                <w:szCs w:val="28"/>
              </w:rPr>
              <w:t xml:space="preserve">Parent’s Name:                         </w:t>
            </w:r>
            <w:r>
              <w:rPr>
                <w:color w:val="054854" w:themeColor="accent3"/>
                <w:sz w:val="28"/>
                <w:szCs w:val="28"/>
              </w:rPr>
              <w:t xml:space="preserve">        </w:t>
            </w:r>
            <w:r w:rsidRPr="00127D3B">
              <w:rPr>
                <w:color w:val="054854" w:themeColor="accent3"/>
                <w:sz w:val="28"/>
                <w:szCs w:val="28"/>
              </w:rPr>
              <w:t>Child’s Name:</w:t>
            </w:r>
          </w:p>
        </w:tc>
      </w:tr>
    </w:tbl>
    <w:p w14:paraId="6097F87B" w14:textId="5B911D66" w:rsidR="00CD01FD" w:rsidRDefault="00127D3B" w:rsidP="00CD01FD">
      <w:r>
        <w:t>On a scale from 1-5</w:t>
      </w:r>
      <w:r w:rsidR="00EE6F46">
        <w:t xml:space="preserve"> in which</w:t>
      </w:r>
      <w:r>
        <w:t xml:space="preserve"> 1 means “Never” and 5 means “Always” describe </w:t>
      </w:r>
      <w:r w:rsidR="00EE6F46">
        <w:t xml:space="preserve">your child’s current ability with the following.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6"/>
        <w:gridCol w:w="708"/>
        <w:gridCol w:w="576"/>
        <w:gridCol w:w="8370"/>
      </w:tblGrid>
      <w:tr w:rsidR="007B0D2F" w14:paraId="031A779B" w14:textId="77777777" w:rsidTr="00EE6F46">
        <w:tc>
          <w:tcPr>
            <w:tcW w:w="426" w:type="dxa"/>
            <w:tcBorders>
              <w:bottom w:val="single" w:sz="4" w:space="0" w:color="auto"/>
            </w:tcBorders>
          </w:tcPr>
          <w:p w14:paraId="412475BA" w14:textId="77777777" w:rsidR="007B0D2F" w:rsidRPr="00BE2E1E" w:rsidRDefault="007B0D2F" w:rsidP="00BE2E1E"/>
        </w:tc>
        <w:tc>
          <w:tcPr>
            <w:tcW w:w="708" w:type="dxa"/>
          </w:tcPr>
          <w:p w14:paraId="2EC541C1" w14:textId="77777777" w:rsidR="007B0D2F" w:rsidRPr="002154C2" w:rsidRDefault="001C4239" w:rsidP="00C87837">
            <w:pPr>
              <w:pStyle w:val="NumberLevel1"/>
            </w:pPr>
            <w:r w:rsidRPr="002154C2">
              <w:t>1.</w:t>
            </w:r>
          </w:p>
        </w:tc>
        <w:tc>
          <w:tcPr>
            <w:tcW w:w="8946" w:type="dxa"/>
            <w:gridSpan w:val="2"/>
          </w:tcPr>
          <w:p w14:paraId="60785324" w14:textId="1E3A037D" w:rsidR="007B0D2F" w:rsidRPr="00026413" w:rsidRDefault="00EE6F46" w:rsidP="001C4239">
            <w:r>
              <w:t>Our child uses the toilet without help from an adult.</w:t>
            </w:r>
            <w:r w:rsidR="007B0D2F" w:rsidRPr="00272980">
              <w:t xml:space="preserve"> </w:t>
            </w:r>
          </w:p>
        </w:tc>
      </w:tr>
      <w:tr w:rsidR="007B0D2F" w14:paraId="227C13EF" w14:textId="77777777" w:rsidTr="00EE6F46">
        <w:tc>
          <w:tcPr>
            <w:tcW w:w="426" w:type="dxa"/>
            <w:tcBorders>
              <w:top w:val="single" w:sz="4" w:space="0" w:color="auto"/>
            </w:tcBorders>
          </w:tcPr>
          <w:p w14:paraId="296B1B86" w14:textId="77777777" w:rsidR="007B0D2F" w:rsidRPr="00BE2E1E" w:rsidRDefault="007B0D2F" w:rsidP="00BE2E1E"/>
        </w:tc>
        <w:tc>
          <w:tcPr>
            <w:tcW w:w="708" w:type="dxa"/>
          </w:tcPr>
          <w:p w14:paraId="0D0BAF96" w14:textId="77777777" w:rsidR="007B0D2F" w:rsidRPr="002154C2" w:rsidRDefault="001C4239" w:rsidP="00C87837">
            <w:pPr>
              <w:pStyle w:val="NumberLevel1"/>
            </w:pPr>
            <w:r w:rsidRPr="002154C2">
              <w:t>2.</w:t>
            </w:r>
          </w:p>
        </w:tc>
        <w:tc>
          <w:tcPr>
            <w:tcW w:w="8946" w:type="dxa"/>
            <w:gridSpan w:val="2"/>
          </w:tcPr>
          <w:p w14:paraId="145BD80D" w14:textId="1D5DDB50" w:rsidR="007B0D2F" w:rsidRPr="008C093A" w:rsidRDefault="00EE6F46" w:rsidP="001C4239">
            <w:r>
              <w:t xml:space="preserve">Our child </w:t>
            </w:r>
            <w:proofErr w:type="gramStart"/>
            <w:r>
              <w:t>can..</w:t>
            </w:r>
            <w:proofErr w:type="gramEnd"/>
            <w:r>
              <w:t xml:space="preserve"> </w:t>
            </w:r>
          </w:p>
        </w:tc>
      </w:tr>
      <w:tr w:rsidR="00B71604" w14:paraId="2B619030" w14:textId="77777777" w:rsidTr="00EE6F46">
        <w:tc>
          <w:tcPr>
            <w:tcW w:w="426" w:type="dxa"/>
          </w:tcPr>
          <w:p w14:paraId="0D158DEC" w14:textId="77777777" w:rsidR="00B71604" w:rsidRPr="00BE2E1E" w:rsidRDefault="00B71604" w:rsidP="00B71604"/>
        </w:tc>
        <w:tc>
          <w:tcPr>
            <w:tcW w:w="708" w:type="dxa"/>
            <w:tcBorders>
              <w:bottom w:val="single" w:sz="4" w:space="0" w:color="auto"/>
            </w:tcBorders>
          </w:tcPr>
          <w:p w14:paraId="0EF23EE6" w14:textId="77777777" w:rsidR="00B71604" w:rsidRPr="002154C2" w:rsidRDefault="00B71604" w:rsidP="00B71604"/>
        </w:tc>
        <w:tc>
          <w:tcPr>
            <w:tcW w:w="576" w:type="dxa"/>
          </w:tcPr>
          <w:p w14:paraId="7E63BED0" w14:textId="77777777" w:rsidR="00B71604" w:rsidRPr="00026413" w:rsidRDefault="00B71604" w:rsidP="00B71604">
            <w:pPr>
              <w:pStyle w:val="NumberLevel2"/>
            </w:pPr>
            <w:r>
              <w:t>a</w:t>
            </w:r>
            <w:r w:rsidRPr="002154C2">
              <w:t>.</w:t>
            </w:r>
          </w:p>
        </w:tc>
        <w:tc>
          <w:tcPr>
            <w:tcW w:w="8370" w:type="dxa"/>
          </w:tcPr>
          <w:p w14:paraId="539C39C8" w14:textId="4DC68DF5" w:rsidR="00B71604" w:rsidRPr="00026413" w:rsidRDefault="00EE6F46" w:rsidP="00B71604">
            <w:r>
              <w:t>Zip</w:t>
            </w:r>
          </w:p>
        </w:tc>
      </w:tr>
      <w:tr w:rsidR="00B71604" w14:paraId="4BCFFABA" w14:textId="77777777" w:rsidTr="00B71604">
        <w:tc>
          <w:tcPr>
            <w:tcW w:w="426" w:type="dxa"/>
          </w:tcPr>
          <w:p w14:paraId="58E555CE" w14:textId="77777777" w:rsidR="00B71604" w:rsidRPr="00BE2E1E" w:rsidRDefault="00B71604" w:rsidP="00B71604"/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7119ADE7" w14:textId="77777777" w:rsidR="00B71604" w:rsidRPr="002154C2" w:rsidRDefault="00B71604" w:rsidP="00B71604"/>
        </w:tc>
        <w:tc>
          <w:tcPr>
            <w:tcW w:w="576" w:type="dxa"/>
          </w:tcPr>
          <w:p w14:paraId="0131709B" w14:textId="77777777" w:rsidR="00B71604" w:rsidRPr="00026413" w:rsidRDefault="00B71604" w:rsidP="00B71604">
            <w:pPr>
              <w:pStyle w:val="NumberLevel2"/>
            </w:pPr>
            <w:r>
              <w:t>b</w:t>
            </w:r>
            <w:r w:rsidRPr="002154C2">
              <w:t>.</w:t>
            </w:r>
          </w:p>
        </w:tc>
        <w:tc>
          <w:tcPr>
            <w:tcW w:w="8370" w:type="dxa"/>
          </w:tcPr>
          <w:p w14:paraId="60B99D2F" w14:textId="330A83F1" w:rsidR="00B71604" w:rsidRPr="00026413" w:rsidRDefault="00EE6F46" w:rsidP="00B71604">
            <w:r>
              <w:t>Use snaps</w:t>
            </w:r>
          </w:p>
        </w:tc>
      </w:tr>
      <w:tr w:rsidR="00B71604" w14:paraId="310E772C" w14:textId="77777777" w:rsidTr="00B71604">
        <w:tc>
          <w:tcPr>
            <w:tcW w:w="426" w:type="dxa"/>
          </w:tcPr>
          <w:p w14:paraId="04D29108" w14:textId="77777777" w:rsidR="00B71604" w:rsidRPr="00BE2E1E" w:rsidRDefault="00B71604" w:rsidP="00B71604"/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1D12A31F" w14:textId="77777777" w:rsidR="00B71604" w:rsidRPr="002154C2" w:rsidRDefault="00B71604" w:rsidP="00B71604"/>
        </w:tc>
        <w:tc>
          <w:tcPr>
            <w:tcW w:w="576" w:type="dxa"/>
          </w:tcPr>
          <w:p w14:paraId="6F088D1D" w14:textId="77777777" w:rsidR="00B71604" w:rsidRPr="00026413" w:rsidRDefault="00B71604" w:rsidP="00B71604">
            <w:pPr>
              <w:pStyle w:val="NumberLevel2"/>
            </w:pPr>
            <w:r>
              <w:t>c.</w:t>
            </w:r>
          </w:p>
        </w:tc>
        <w:tc>
          <w:tcPr>
            <w:tcW w:w="8370" w:type="dxa"/>
          </w:tcPr>
          <w:p w14:paraId="361A7BDC" w14:textId="51CF97C9" w:rsidR="00B71604" w:rsidRPr="00026413" w:rsidRDefault="00EE6F46" w:rsidP="00B71604">
            <w:r>
              <w:t>Button</w:t>
            </w:r>
            <w:r w:rsidR="009811FA">
              <w:t xml:space="preserve"> him or herself</w:t>
            </w:r>
          </w:p>
        </w:tc>
      </w:tr>
      <w:tr w:rsidR="00B71604" w14:paraId="746E33AA" w14:textId="77777777" w:rsidTr="00B71604">
        <w:trPr>
          <w:trHeight w:val="306"/>
        </w:trPr>
        <w:tc>
          <w:tcPr>
            <w:tcW w:w="426" w:type="dxa"/>
            <w:tcBorders>
              <w:bottom w:val="single" w:sz="4" w:space="0" w:color="auto"/>
            </w:tcBorders>
          </w:tcPr>
          <w:p w14:paraId="12FE9B12" w14:textId="77777777" w:rsidR="00B71604" w:rsidRPr="00BE2E1E" w:rsidRDefault="00B71604" w:rsidP="00B71604"/>
        </w:tc>
        <w:tc>
          <w:tcPr>
            <w:tcW w:w="708" w:type="dxa"/>
            <w:vMerge w:val="restart"/>
            <w:tcBorders>
              <w:top w:val="single" w:sz="4" w:space="0" w:color="auto"/>
            </w:tcBorders>
          </w:tcPr>
          <w:p w14:paraId="4C8FAAF9" w14:textId="77777777" w:rsidR="00B71604" w:rsidRPr="002154C2" w:rsidRDefault="00B71604" w:rsidP="00B71604">
            <w:pPr>
              <w:pStyle w:val="NumberLevel1"/>
            </w:pPr>
            <w:r w:rsidRPr="002154C2">
              <w:t>3.</w:t>
            </w:r>
          </w:p>
        </w:tc>
        <w:tc>
          <w:tcPr>
            <w:tcW w:w="8946" w:type="dxa"/>
            <w:gridSpan w:val="2"/>
            <w:vMerge w:val="restart"/>
          </w:tcPr>
          <w:p w14:paraId="3E9EFD74" w14:textId="35200976" w:rsidR="00B71604" w:rsidRPr="008C093A" w:rsidRDefault="00EE6F46" w:rsidP="00B71604">
            <w:r>
              <w:t xml:space="preserve">Our child </w:t>
            </w:r>
            <w:r w:rsidR="009811FA">
              <w:t xml:space="preserve">dresses </w:t>
            </w:r>
            <w:r>
              <w:t>him</w:t>
            </w:r>
            <w:r w:rsidR="009811FA">
              <w:t xml:space="preserve"> or </w:t>
            </w:r>
            <w:r>
              <w:t xml:space="preserve">herself. </w:t>
            </w:r>
          </w:p>
        </w:tc>
      </w:tr>
      <w:tr w:rsidR="00B71604" w14:paraId="13B334E0" w14:textId="77777777" w:rsidTr="00EE6F46">
        <w:trPr>
          <w:trHeight w:val="260"/>
        </w:trPr>
        <w:tc>
          <w:tcPr>
            <w:tcW w:w="426" w:type="dxa"/>
            <w:tcBorders>
              <w:top w:val="single" w:sz="4" w:space="0" w:color="auto"/>
            </w:tcBorders>
          </w:tcPr>
          <w:p w14:paraId="42C0E982" w14:textId="77777777" w:rsidR="00B71604" w:rsidRPr="00BE2E1E" w:rsidRDefault="00B71604" w:rsidP="00B71604"/>
        </w:tc>
        <w:tc>
          <w:tcPr>
            <w:tcW w:w="708" w:type="dxa"/>
            <w:vMerge/>
          </w:tcPr>
          <w:p w14:paraId="7DCAF7AA" w14:textId="77777777" w:rsidR="00B71604" w:rsidRPr="002154C2" w:rsidRDefault="00B71604" w:rsidP="00B71604">
            <w:pPr>
              <w:pStyle w:val="NumberLevel1"/>
            </w:pPr>
          </w:p>
        </w:tc>
        <w:tc>
          <w:tcPr>
            <w:tcW w:w="8946" w:type="dxa"/>
            <w:gridSpan w:val="2"/>
            <w:vMerge/>
          </w:tcPr>
          <w:p w14:paraId="6E8C33FC" w14:textId="77777777" w:rsidR="00B71604" w:rsidRDefault="00B71604" w:rsidP="00B71604"/>
        </w:tc>
      </w:tr>
      <w:tr w:rsidR="00B71604" w14:paraId="049E3DE8" w14:textId="77777777" w:rsidTr="00B71604">
        <w:tc>
          <w:tcPr>
            <w:tcW w:w="426" w:type="dxa"/>
            <w:tcBorders>
              <w:bottom w:val="single" w:sz="4" w:space="0" w:color="auto"/>
            </w:tcBorders>
          </w:tcPr>
          <w:p w14:paraId="5D001F42" w14:textId="77777777" w:rsidR="00B71604" w:rsidRPr="00BE2E1E" w:rsidRDefault="00B71604" w:rsidP="00B71604"/>
        </w:tc>
        <w:tc>
          <w:tcPr>
            <w:tcW w:w="708" w:type="dxa"/>
          </w:tcPr>
          <w:p w14:paraId="68BC156B" w14:textId="77777777" w:rsidR="00B71604" w:rsidRPr="002154C2" w:rsidRDefault="00B71604" w:rsidP="00B71604">
            <w:pPr>
              <w:pStyle w:val="NumberLevel1"/>
            </w:pPr>
            <w:r w:rsidRPr="002154C2">
              <w:t>4.</w:t>
            </w:r>
          </w:p>
        </w:tc>
        <w:tc>
          <w:tcPr>
            <w:tcW w:w="8946" w:type="dxa"/>
            <w:gridSpan w:val="2"/>
          </w:tcPr>
          <w:p w14:paraId="128EA009" w14:textId="65760B68" w:rsidR="00B71604" w:rsidRPr="008C093A" w:rsidRDefault="00EE6F46" w:rsidP="00B71604">
            <w:r>
              <w:t xml:space="preserve">Our child voices clearly his or her needs. </w:t>
            </w:r>
          </w:p>
        </w:tc>
      </w:tr>
      <w:tr w:rsidR="00B71604" w14:paraId="56B85735" w14:textId="77777777" w:rsidTr="00DD470C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45B9AF71" w14:textId="77777777" w:rsidR="00B71604" w:rsidRPr="00BE2E1E" w:rsidRDefault="00B71604" w:rsidP="00B71604"/>
        </w:tc>
        <w:tc>
          <w:tcPr>
            <w:tcW w:w="708" w:type="dxa"/>
          </w:tcPr>
          <w:p w14:paraId="7F8C6ACC" w14:textId="77777777" w:rsidR="00B71604" w:rsidRPr="002154C2" w:rsidRDefault="00B71604" w:rsidP="00B71604">
            <w:pPr>
              <w:pStyle w:val="NumberLevel1"/>
            </w:pPr>
            <w:r w:rsidRPr="002154C2">
              <w:t>5.</w:t>
            </w:r>
          </w:p>
        </w:tc>
        <w:tc>
          <w:tcPr>
            <w:tcW w:w="8946" w:type="dxa"/>
            <w:gridSpan w:val="2"/>
          </w:tcPr>
          <w:p w14:paraId="48EA11C4" w14:textId="0FC356A9" w:rsidR="00B71604" w:rsidRPr="008C093A" w:rsidRDefault="00EE6F46" w:rsidP="00B71604">
            <w:r>
              <w:t xml:space="preserve">Our child plays well independently. </w:t>
            </w:r>
          </w:p>
        </w:tc>
      </w:tr>
      <w:tr w:rsidR="00B71604" w14:paraId="4C6A577D" w14:textId="77777777" w:rsidTr="00DD470C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78F65F45" w14:textId="77777777" w:rsidR="00B71604" w:rsidRPr="00BE2E1E" w:rsidRDefault="00B71604" w:rsidP="00B71604"/>
        </w:tc>
        <w:tc>
          <w:tcPr>
            <w:tcW w:w="708" w:type="dxa"/>
          </w:tcPr>
          <w:p w14:paraId="1EB1E429" w14:textId="77777777" w:rsidR="00B71604" w:rsidRPr="002154C2" w:rsidRDefault="00B71604" w:rsidP="00B71604">
            <w:pPr>
              <w:pStyle w:val="NumberLevel1"/>
            </w:pPr>
            <w:r>
              <w:t>6.</w:t>
            </w:r>
          </w:p>
        </w:tc>
        <w:tc>
          <w:tcPr>
            <w:tcW w:w="8946" w:type="dxa"/>
            <w:gridSpan w:val="2"/>
          </w:tcPr>
          <w:p w14:paraId="298AC9BE" w14:textId="2F9761B7" w:rsidR="00B71604" w:rsidRDefault="00EE6F46" w:rsidP="00B71604">
            <w:r>
              <w:t>Our child plays well with other children.</w:t>
            </w:r>
          </w:p>
        </w:tc>
      </w:tr>
      <w:tr w:rsidR="00EE6F46" w:rsidRPr="008C093A" w14:paraId="51D247DB" w14:textId="77777777" w:rsidTr="00EE6F46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30BDE959" w14:textId="77777777" w:rsidR="00EE6F46" w:rsidRPr="00BE2E1E" w:rsidRDefault="00EE6F46" w:rsidP="00905676"/>
        </w:tc>
        <w:tc>
          <w:tcPr>
            <w:tcW w:w="708" w:type="dxa"/>
          </w:tcPr>
          <w:p w14:paraId="00ADD015" w14:textId="64DA9D4C" w:rsidR="00EE6F46" w:rsidRPr="002154C2" w:rsidRDefault="00EE6F46" w:rsidP="00905676">
            <w:pPr>
              <w:pStyle w:val="NumberLevel1"/>
            </w:pPr>
            <w:r>
              <w:t>7</w:t>
            </w:r>
            <w:r w:rsidRPr="002154C2">
              <w:t>.</w:t>
            </w:r>
          </w:p>
        </w:tc>
        <w:tc>
          <w:tcPr>
            <w:tcW w:w="8946" w:type="dxa"/>
            <w:gridSpan w:val="2"/>
          </w:tcPr>
          <w:p w14:paraId="27145374" w14:textId="667ACD75" w:rsidR="00EE6F46" w:rsidRPr="008C093A" w:rsidRDefault="00EE6F46" w:rsidP="00905676">
            <w:r>
              <w:t xml:space="preserve">Our child takes turns with toys. </w:t>
            </w:r>
          </w:p>
        </w:tc>
      </w:tr>
      <w:tr w:rsidR="00EE6F46" w14:paraId="1B787139" w14:textId="77777777" w:rsidTr="00EE6F46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0B1B832D" w14:textId="77777777" w:rsidR="00EE6F46" w:rsidRPr="00BE2E1E" w:rsidRDefault="00EE6F46" w:rsidP="00905676"/>
        </w:tc>
        <w:tc>
          <w:tcPr>
            <w:tcW w:w="708" w:type="dxa"/>
          </w:tcPr>
          <w:p w14:paraId="398412A4" w14:textId="462668D4" w:rsidR="00EE6F46" w:rsidRPr="002154C2" w:rsidRDefault="00EE6F46" w:rsidP="00905676">
            <w:pPr>
              <w:pStyle w:val="NumberLevel1"/>
            </w:pPr>
            <w:r>
              <w:t>8.</w:t>
            </w:r>
          </w:p>
        </w:tc>
        <w:tc>
          <w:tcPr>
            <w:tcW w:w="8946" w:type="dxa"/>
            <w:gridSpan w:val="2"/>
          </w:tcPr>
          <w:p w14:paraId="1ACBE763" w14:textId="195C9E6C" w:rsidR="00EE6F46" w:rsidRDefault="00EE6F46" w:rsidP="00905676">
            <w:r>
              <w:t xml:space="preserve">Our child completes tasks </w:t>
            </w:r>
            <w:r w:rsidR="00065953">
              <w:t>when</w:t>
            </w:r>
            <w:r>
              <w:t xml:space="preserve"> asked.</w:t>
            </w:r>
          </w:p>
        </w:tc>
      </w:tr>
      <w:tr w:rsidR="00EE6F46" w:rsidRPr="008C093A" w14:paraId="7C65EEBB" w14:textId="77777777" w:rsidTr="00EE6F46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1245B7CF" w14:textId="77777777" w:rsidR="00EE6F46" w:rsidRPr="00BE2E1E" w:rsidRDefault="00EE6F46" w:rsidP="00905676"/>
        </w:tc>
        <w:tc>
          <w:tcPr>
            <w:tcW w:w="708" w:type="dxa"/>
          </w:tcPr>
          <w:p w14:paraId="17A94C54" w14:textId="5683B748" w:rsidR="00EE6F46" w:rsidRPr="002154C2" w:rsidRDefault="00EE6F46" w:rsidP="00905676">
            <w:pPr>
              <w:pStyle w:val="NumberLevel1"/>
            </w:pPr>
            <w:r>
              <w:t>9</w:t>
            </w:r>
            <w:r w:rsidRPr="002154C2">
              <w:t>.</w:t>
            </w:r>
          </w:p>
        </w:tc>
        <w:tc>
          <w:tcPr>
            <w:tcW w:w="8946" w:type="dxa"/>
            <w:gridSpan w:val="2"/>
          </w:tcPr>
          <w:p w14:paraId="54E1FAF8" w14:textId="465A1BFB" w:rsidR="00EE6F46" w:rsidRPr="008C093A" w:rsidRDefault="00EE6F46" w:rsidP="00905676">
            <w:r>
              <w:t xml:space="preserve">Our child </w:t>
            </w:r>
            <w:r w:rsidR="00065953">
              <w:t>initiates and completes tasks on his or her own.</w:t>
            </w:r>
            <w:r>
              <w:t xml:space="preserve"> </w:t>
            </w:r>
          </w:p>
        </w:tc>
      </w:tr>
      <w:tr w:rsidR="00EE6F46" w14:paraId="462AE0B8" w14:textId="77777777" w:rsidTr="00EE6F46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6D8478B0" w14:textId="77777777" w:rsidR="00EE6F46" w:rsidRPr="00BE2E1E" w:rsidRDefault="00EE6F46" w:rsidP="00905676"/>
        </w:tc>
        <w:tc>
          <w:tcPr>
            <w:tcW w:w="708" w:type="dxa"/>
          </w:tcPr>
          <w:p w14:paraId="0E16E26A" w14:textId="3E455498" w:rsidR="00EE6F46" w:rsidRPr="002154C2" w:rsidRDefault="00EE6F46" w:rsidP="00905676">
            <w:pPr>
              <w:pStyle w:val="NumberLevel1"/>
            </w:pPr>
            <w:r>
              <w:t>10.</w:t>
            </w:r>
          </w:p>
        </w:tc>
        <w:tc>
          <w:tcPr>
            <w:tcW w:w="8946" w:type="dxa"/>
            <w:gridSpan w:val="2"/>
          </w:tcPr>
          <w:p w14:paraId="1EF8B455" w14:textId="29BF4984" w:rsidR="00EE6F46" w:rsidRDefault="00EE6F46" w:rsidP="00905676">
            <w:r>
              <w:t xml:space="preserve">Our child </w:t>
            </w:r>
            <w:r w:rsidR="00065953">
              <w:t xml:space="preserve">uses aggressive behaviors when interacting with others. </w:t>
            </w:r>
          </w:p>
        </w:tc>
      </w:tr>
    </w:tbl>
    <w:p w14:paraId="26AB2B9B" w14:textId="77777777" w:rsidR="00026413" w:rsidRDefault="00026413" w:rsidP="00CD01FD"/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0080"/>
      </w:tblGrid>
      <w:tr w:rsidR="00E653E8" w:rsidRPr="00CD01FD" w14:paraId="1F8F09E8" w14:textId="77777777" w:rsidTr="596BCE3C">
        <w:tc>
          <w:tcPr>
            <w:tcW w:w="10080" w:type="dxa"/>
            <w:tcBorders>
              <w:bottom w:val="single" w:sz="24" w:space="0" w:color="F0CDA1" w:themeColor="accent1"/>
            </w:tcBorders>
          </w:tcPr>
          <w:p w14:paraId="0FB4A0F1" w14:textId="70B5D81D" w:rsidR="00E653E8" w:rsidRDefault="00065953" w:rsidP="004E210B">
            <w:pPr>
              <w:pStyle w:val="Heading1"/>
            </w:pPr>
            <w:r>
              <w:t>More On Your Child</w:t>
            </w:r>
          </w:p>
        </w:tc>
      </w:tr>
    </w:tbl>
    <w:p w14:paraId="5B7B003E" w14:textId="23FB112E" w:rsidR="00685B4E" w:rsidRDefault="00065953" w:rsidP="005854DB">
      <w:r>
        <w:t xml:space="preserve">What does a normal day for your child look like? </w:t>
      </w:r>
    </w:p>
    <w:p w14:paraId="2663BD9C" w14:textId="77777777" w:rsidR="00065953" w:rsidRDefault="00065953" w:rsidP="005854DB"/>
    <w:p w14:paraId="34B8F50E" w14:textId="77777777" w:rsidR="00065953" w:rsidRDefault="00065953" w:rsidP="005854DB"/>
    <w:p w14:paraId="02ECEAA0" w14:textId="77777777" w:rsidR="002075E6" w:rsidRDefault="002075E6" w:rsidP="005854DB"/>
    <w:p w14:paraId="353DA95C" w14:textId="77777777" w:rsidR="002075E6" w:rsidRDefault="002075E6" w:rsidP="005854DB"/>
    <w:p w14:paraId="51A369D5" w14:textId="77777777" w:rsidR="002075E6" w:rsidRDefault="002075E6" w:rsidP="005854DB"/>
    <w:p w14:paraId="3363A3C9" w14:textId="77777777" w:rsidR="002075E6" w:rsidRDefault="002075E6" w:rsidP="005854DB"/>
    <w:p w14:paraId="3BED2E63" w14:textId="77777777" w:rsidR="00065953" w:rsidRDefault="00065953" w:rsidP="005854DB"/>
    <w:p w14:paraId="333288BB" w14:textId="0FB74AD7" w:rsidR="00065953" w:rsidRDefault="00065953" w:rsidP="005854DB">
      <w:r>
        <w:t xml:space="preserve">Does he or she have medical allergies or needs that we need to be aware of? If so, please explain. </w:t>
      </w:r>
    </w:p>
    <w:p w14:paraId="025AB065" w14:textId="77777777" w:rsidR="00065953" w:rsidRDefault="00065953" w:rsidP="005854DB"/>
    <w:p w14:paraId="5478ACD7" w14:textId="77777777" w:rsidR="002075E6" w:rsidRDefault="002075E6" w:rsidP="005854DB"/>
    <w:p w14:paraId="2F1CB0E7" w14:textId="77777777" w:rsidR="002075E6" w:rsidRDefault="002075E6" w:rsidP="005854DB"/>
    <w:p w14:paraId="30C80BF0" w14:textId="77777777" w:rsidR="00065953" w:rsidRDefault="00065953" w:rsidP="005854DB"/>
    <w:p w14:paraId="6B6180D6" w14:textId="07784BAF" w:rsidR="00065953" w:rsidRDefault="00065953" w:rsidP="005854DB">
      <w:r>
        <w:t>Does your child struggle with extreme fears or anxieties? If so, please explain.</w:t>
      </w:r>
    </w:p>
    <w:p w14:paraId="640A0E0D" w14:textId="77777777" w:rsidR="00065953" w:rsidRDefault="00065953" w:rsidP="005854DB"/>
    <w:p w14:paraId="3A634271" w14:textId="77777777" w:rsidR="00065953" w:rsidRDefault="00065953" w:rsidP="005854DB"/>
    <w:p w14:paraId="399F225D" w14:textId="77777777" w:rsidR="002075E6" w:rsidRDefault="002075E6" w:rsidP="005854DB"/>
    <w:p w14:paraId="044613DF" w14:textId="77777777" w:rsidR="002075E6" w:rsidRDefault="002075E6" w:rsidP="005854DB"/>
    <w:p w14:paraId="0DAD7CF3" w14:textId="6E153E4E" w:rsidR="00065953" w:rsidRDefault="00065953" w:rsidP="005854DB">
      <w:r>
        <w:t xml:space="preserve">Does he or she experience any speech problems or delays? If so, are there services being provided? Please explain.  </w:t>
      </w:r>
    </w:p>
    <w:p w14:paraId="77BCF73A" w14:textId="77777777" w:rsidR="00065953" w:rsidRDefault="00065953" w:rsidP="005854DB"/>
    <w:p w14:paraId="12CF7149" w14:textId="77777777" w:rsidR="00065953" w:rsidRDefault="00065953" w:rsidP="005854DB"/>
    <w:p w14:paraId="185792F6" w14:textId="77777777" w:rsidR="002075E6" w:rsidRDefault="002075E6" w:rsidP="005854DB"/>
    <w:p w14:paraId="0D69F07C" w14:textId="77777777" w:rsidR="002075E6" w:rsidRDefault="002075E6" w:rsidP="005854DB"/>
    <w:tbl>
      <w:tblPr>
        <w:tblW w:w="5000" w:type="pct"/>
        <w:tblLook w:val="0600" w:firstRow="0" w:lastRow="0" w:firstColumn="0" w:lastColumn="0" w:noHBand="1" w:noVBand="1"/>
      </w:tblPr>
      <w:tblGrid>
        <w:gridCol w:w="426"/>
        <w:gridCol w:w="708"/>
        <w:gridCol w:w="8938"/>
        <w:gridCol w:w="8"/>
      </w:tblGrid>
      <w:tr w:rsidR="00CD01FD" w:rsidRPr="00CD01FD" w14:paraId="61720E87" w14:textId="77777777" w:rsidTr="004E210B">
        <w:trPr>
          <w:trHeight w:val="20"/>
        </w:trPr>
        <w:tc>
          <w:tcPr>
            <w:tcW w:w="10080" w:type="dxa"/>
            <w:gridSpan w:val="4"/>
            <w:tcBorders>
              <w:bottom w:val="single" w:sz="24" w:space="0" w:color="F0CDA1" w:themeColor="accent1"/>
            </w:tcBorders>
          </w:tcPr>
          <w:p w14:paraId="18C53AEB" w14:textId="58160B95" w:rsidR="00CD01FD" w:rsidRPr="00CD01FD" w:rsidRDefault="00065953" w:rsidP="004E210B">
            <w:pPr>
              <w:pStyle w:val="Heading1"/>
            </w:pPr>
            <w:bookmarkStart w:id="1" w:name="_Hlk812648"/>
            <w:r>
              <w:t xml:space="preserve">Final Questions </w:t>
            </w:r>
          </w:p>
        </w:tc>
      </w:tr>
      <w:bookmarkEnd w:id="1"/>
      <w:tr w:rsidR="00B71604" w:rsidRPr="001C7366" w14:paraId="6958E6E7" w14:textId="77777777" w:rsidTr="596BCE3C">
        <w:tblPrEx>
          <w:tblCellMar>
            <w:left w:w="115" w:type="dxa"/>
            <w:right w:w="115" w:type="dxa"/>
          </w:tblCellMar>
        </w:tblPrEx>
        <w:trPr>
          <w:gridAfter w:val="1"/>
          <w:wAfter w:w="8" w:type="dxa"/>
          <w:trHeight w:val="373"/>
        </w:trPr>
        <w:tc>
          <w:tcPr>
            <w:tcW w:w="426" w:type="dxa"/>
            <w:tcBorders>
              <w:top w:val="single" w:sz="4" w:space="0" w:color="auto"/>
            </w:tcBorders>
          </w:tcPr>
          <w:p w14:paraId="49643EF2" w14:textId="77777777" w:rsidR="00B71604" w:rsidRPr="001C7366" w:rsidRDefault="00B71604" w:rsidP="00483865"/>
        </w:tc>
        <w:tc>
          <w:tcPr>
            <w:tcW w:w="708" w:type="dxa"/>
          </w:tcPr>
          <w:p w14:paraId="25CF9C90" w14:textId="77777777" w:rsidR="00B71604" w:rsidRPr="001C7366" w:rsidRDefault="00B71604" w:rsidP="001C7366">
            <w:pPr>
              <w:pStyle w:val="NumberLevel1"/>
            </w:pPr>
          </w:p>
        </w:tc>
        <w:tc>
          <w:tcPr>
            <w:tcW w:w="8938" w:type="dxa"/>
          </w:tcPr>
          <w:p w14:paraId="28B60134" w14:textId="77777777" w:rsidR="00B71604" w:rsidRDefault="00B71604" w:rsidP="001C7366"/>
        </w:tc>
      </w:tr>
    </w:tbl>
    <w:p w14:paraId="04C40CFD" w14:textId="7F6FCDFB" w:rsidR="00483865" w:rsidRDefault="00483865" w:rsidP="00483865">
      <w:r>
        <w:t>Our child has shown interest in the following:</w:t>
      </w:r>
    </w:p>
    <w:p w14:paraId="0B6C4B9C" w14:textId="77777777" w:rsidR="00483865" w:rsidRDefault="00483865" w:rsidP="00483865"/>
    <w:p w14:paraId="7FD24F3E" w14:textId="2A327805" w:rsidR="005C0CD0" w:rsidRDefault="00483865" w:rsidP="00483865">
      <w:r>
        <w:t>____ using scissors to cut</w:t>
      </w:r>
      <w:r w:rsidR="005C0CD0">
        <w:t xml:space="preserve">    ____ writing        ____ </w:t>
      </w:r>
      <w:proofErr w:type="gramStart"/>
      <w:r w:rsidR="005C0CD0">
        <w:t>coloring</w:t>
      </w:r>
      <w:proofErr w:type="gramEnd"/>
    </w:p>
    <w:p w14:paraId="7E5EA5FF" w14:textId="77777777" w:rsidR="005C0CD0" w:rsidRDefault="005C0CD0" w:rsidP="00483865"/>
    <w:p w14:paraId="7E73F255" w14:textId="6D3327C3" w:rsidR="005C0CD0" w:rsidRDefault="00483865" w:rsidP="00483865">
      <w:r>
        <w:t>____ drawing</w:t>
      </w:r>
      <w:r w:rsidR="005C0CD0">
        <w:t xml:space="preserve">    ____ reading books   ____ counting numbers</w:t>
      </w:r>
    </w:p>
    <w:p w14:paraId="02207FE6" w14:textId="77777777" w:rsidR="005C0CD0" w:rsidRDefault="005C0CD0" w:rsidP="00483865"/>
    <w:p w14:paraId="382F07BE" w14:textId="4F1B64E1" w:rsidR="005C0CD0" w:rsidRDefault="00483865" w:rsidP="005C0CD0">
      <w:r>
        <w:t>____ naming number</w:t>
      </w:r>
      <w:r w:rsidR="005C0CD0">
        <w:t>s    ____ naming letters of the alphabet</w:t>
      </w:r>
    </w:p>
    <w:p w14:paraId="03263B6F" w14:textId="7F48E55A" w:rsidR="00483865" w:rsidRDefault="00483865" w:rsidP="00483865"/>
    <w:p w14:paraId="52BB0AAD" w14:textId="3A9A6FB8" w:rsidR="005C0CD0" w:rsidRDefault="00483865" w:rsidP="005C0CD0">
      <w:r>
        <w:t>____ holding pencil with finger</w:t>
      </w:r>
      <w:r w:rsidR="005C0CD0">
        <w:t xml:space="preserve">      ____ cleaning up after him or </w:t>
      </w:r>
      <w:proofErr w:type="gramStart"/>
      <w:r w:rsidR="005C0CD0">
        <w:t>herself</w:t>
      </w:r>
      <w:proofErr w:type="gramEnd"/>
    </w:p>
    <w:p w14:paraId="3D489EF1" w14:textId="77777777" w:rsidR="00483865" w:rsidRDefault="00483865" w:rsidP="00483865"/>
    <w:p w14:paraId="79F8FBFE" w14:textId="77777777" w:rsidR="005C0CD0" w:rsidRDefault="00483865" w:rsidP="00483865">
      <w:r>
        <w:t xml:space="preserve">How many shapes can your child identify? _____ </w:t>
      </w:r>
      <w:r w:rsidR="005C0CD0">
        <w:t xml:space="preserve"> </w:t>
      </w:r>
    </w:p>
    <w:p w14:paraId="7F26C088" w14:textId="757FF903" w:rsidR="00483865" w:rsidRDefault="00483865" w:rsidP="00483865">
      <w:r>
        <w:t xml:space="preserve">Please list </w:t>
      </w:r>
      <w:r w:rsidR="00924B21">
        <w:t xml:space="preserve">which </w:t>
      </w:r>
      <w:r>
        <w:t xml:space="preserve">shapes: </w:t>
      </w:r>
    </w:p>
    <w:p w14:paraId="5D78D427" w14:textId="77777777" w:rsidR="00483865" w:rsidRDefault="00483865" w:rsidP="00483865"/>
    <w:p w14:paraId="2B309164" w14:textId="77777777" w:rsidR="002075E6" w:rsidRDefault="002075E6" w:rsidP="00483865"/>
    <w:p w14:paraId="3AE31D8E" w14:textId="4971E5E2" w:rsidR="00EC0B36" w:rsidRDefault="00EC0B36" w:rsidP="00483865">
      <w:r>
        <w:t>Please check off the statements below as it applies to your child.</w:t>
      </w:r>
    </w:p>
    <w:p w14:paraId="24BE0589" w14:textId="77777777" w:rsidR="00EC0B36" w:rsidRDefault="00EC0B36" w:rsidP="00483865"/>
    <w:p w14:paraId="28D94613" w14:textId="4121706F" w:rsidR="00483865" w:rsidRDefault="00483865" w:rsidP="00483865">
      <w:r>
        <w:t xml:space="preserve">Our child can: </w:t>
      </w:r>
    </w:p>
    <w:p w14:paraId="32620937" w14:textId="1FE85E22" w:rsidR="00483865" w:rsidRDefault="00483865" w:rsidP="00483865">
      <w:r>
        <w:t>____ run</w:t>
      </w:r>
    </w:p>
    <w:p w14:paraId="7608534D" w14:textId="69BB9561" w:rsidR="00483865" w:rsidRDefault="00483865" w:rsidP="00483865">
      <w:r>
        <w:t>____ hop</w:t>
      </w:r>
      <w:r w:rsidR="005C0CD0">
        <w:t xml:space="preserve"> </w:t>
      </w:r>
    </w:p>
    <w:p w14:paraId="3870A663" w14:textId="307005E9" w:rsidR="00483865" w:rsidRDefault="00483865" w:rsidP="00483865">
      <w:r>
        <w:t>____ skip</w:t>
      </w:r>
    </w:p>
    <w:p w14:paraId="54ABEFB7" w14:textId="549F8107" w:rsidR="00483865" w:rsidRDefault="00483865" w:rsidP="00483865">
      <w:r>
        <w:t xml:space="preserve">____ hop on one </w:t>
      </w:r>
      <w:proofErr w:type="gramStart"/>
      <w:r>
        <w:t>leg</w:t>
      </w:r>
      <w:proofErr w:type="gramEnd"/>
    </w:p>
    <w:p w14:paraId="631831D2" w14:textId="0625CB07" w:rsidR="00483865" w:rsidRDefault="00483865" w:rsidP="00483865">
      <w:r>
        <w:t xml:space="preserve">____ throw a </w:t>
      </w:r>
      <w:proofErr w:type="gramStart"/>
      <w:r>
        <w:t>ball</w:t>
      </w:r>
      <w:proofErr w:type="gramEnd"/>
    </w:p>
    <w:p w14:paraId="323C262C" w14:textId="4CA86E24" w:rsidR="00483865" w:rsidRDefault="00483865" w:rsidP="00483865">
      <w:r>
        <w:t xml:space="preserve">____ </w:t>
      </w:r>
      <w:r w:rsidR="0010580B">
        <w:t>c</w:t>
      </w:r>
      <w:r>
        <w:t xml:space="preserve">atch a </w:t>
      </w:r>
      <w:proofErr w:type="gramStart"/>
      <w:r>
        <w:t>ball</w:t>
      </w:r>
      <w:proofErr w:type="gramEnd"/>
    </w:p>
    <w:p w14:paraId="67BC9145" w14:textId="77777777" w:rsidR="005C0CD0" w:rsidRDefault="005C0CD0" w:rsidP="00483865"/>
    <w:p w14:paraId="72630F31" w14:textId="77777777" w:rsidR="005C0CD0" w:rsidRDefault="005C0CD0" w:rsidP="00483865">
      <w:r>
        <w:t xml:space="preserve">What makes your child feel the happiest? </w:t>
      </w:r>
    </w:p>
    <w:p w14:paraId="06F8341E" w14:textId="77777777" w:rsidR="005C0CD0" w:rsidRDefault="005C0CD0" w:rsidP="00483865"/>
    <w:p w14:paraId="6F056DF6" w14:textId="77777777" w:rsidR="008703AA" w:rsidRDefault="008703AA" w:rsidP="00483865"/>
    <w:p w14:paraId="41A3B419" w14:textId="77777777" w:rsidR="008703AA" w:rsidRDefault="008703AA" w:rsidP="00483865"/>
    <w:p w14:paraId="559119BC" w14:textId="77777777" w:rsidR="008703AA" w:rsidRDefault="008703AA" w:rsidP="00483865"/>
    <w:p w14:paraId="3F6EE114" w14:textId="2B01F182" w:rsidR="005C0CD0" w:rsidRDefault="005C0CD0" w:rsidP="00483865">
      <w:r>
        <w:t xml:space="preserve">Are there rhythms or strategies used at home that your child responds </w:t>
      </w:r>
      <w:proofErr w:type="gramStart"/>
      <w:r>
        <w:t>really well</w:t>
      </w:r>
      <w:proofErr w:type="gramEnd"/>
      <w:r>
        <w:t xml:space="preserve"> to? </w:t>
      </w:r>
      <w:r w:rsidR="008703AA">
        <w:t>If so, please explain.</w:t>
      </w:r>
    </w:p>
    <w:p w14:paraId="00087E31" w14:textId="77777777" w:rsidR="005C0CD0" w:rsidRDefault="005C0CD0" w:rsidP="00483865"/>
    <w:p w14:paraId="36B8793A" w14:textId="77777777" w:rsidR="005C0CD0" w:rsidRDefault="005C0CD0" w:rsidP="00483865"/>
    <w:p w14:paraId="3463A441" w14:textId="77777777" w:rsidR="008703AA" w:rsidRDefault="008703AA" w:rsidP="00483865"/>
    <w:p w14:paraId="5728BBF8" w14:textId="77777777" w:rsidR="008703AA" w:rsidRDefault="008703AA" w:rsidP="00483865"/>
    <w:p w14:paraId="040A5EE4" w14:textId="257BB84F" w:rsidR="005C0CD0" w:rsidRDefault="005C0CD0" w:rsidP="00483865">
      <w:r>
        <w:t xml:space="preserve">Does he or she have favorite colors yet? If so, what are they?  </w:t>
      </w:r>
    </w:p>
    <w:p w14:paraId="5BD5777F" w14:textId="77777777" w:rsidR="005C0CD0" w:rsidRDefault="005C0CD0" w:rsidP="00483865"/>
    <w:p w14:paraId="5F488117" w14:textId="77777777" w:rsidR="008703AA" w:rsidRDefault="008703AA" w:rsidP="00483865"/>
    <w:p w14:paraId="166AAFF9" w14:textId="77777777" w:rsidR="008703AA" w:rsidRDefault="008703AA" w:rsidP="00483865"/>
    <w:p w14:paraId="2EFB64F9" w14:textId="1FE3D1D9" w:rsidR="005C0CD0" w:rsidRDefault="005C0CD0" w:rsidP="00483865">
      <w:r>
        <w:t xml:space="preserve">How does your child like to be celebrated? (high five, words of praise, one-on-one time together, special notes, </w:t>
      </w:r>
      <w:proofErr w:type="spellStart"/>
      <w:r>
        <w:t>etc</w:t>
      </w:r>
      <w:proofErr w:type="spellEnd"/>
      <w:r>
        <w:t xml:space="preserve">) </w:t>
      </w:r>
    </w:p>
    <w:p w14:paraId="46675AD8" w14:textId="77777777" w:rsidR="005C0CD0" w:rsidRPr="00483865" w:rsidRDefault="005C0CD0" w:rsidP="00483865"/>
    <w:p w14:paraId="63B9C395" w14:textId="77777777" w:rsidR="00483865" w:rsidRDefault="00483865" w:rsidP="00483865"/>
    <w:p w14:paraId="1F0B092C" w14:textId="77777777" w:rsidR="00483865" w:rsidRPr="00483865" w:rsidRDefault="00483865" w:rsidP="00483865"/>
    <w:p w14:paraId="5E2CC54E" w14:textId="77777777" w:rsidR="00483865" w:rsidRPr="00483865" w:rsidRDefault="00483865" w:rsidP="00483865"/>
    <w:p w14:paraId="5D7AC9DC" w14:textId="77777777" w:rsidR="00483865" w:rsidRPr="00483865" w:rsidRDefault="00483865" w:rsidP="00483865"/>
    <w:p w14:paraId="656DEA1C" w14:textId="77777777" w:rsidR="00483865" w:rsidRPr="00483865" w:rsidRDefault="00483865" w:rsidP="00483865"/>
    <w:sectPr w:rsidR="00483865" w:rsidRPr="00483865" w:rsidSect="007E6AF9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3A8C4" w14:textId="77777777" w:rsidR="007E6AF9" w:rsidRDefault="007E6AF9" w:rsidP="005A20E2">
      <w:r>
        <w:separator/>
      </w:r>
    </w:p>
    <w:p w14:paraId="756E240B" w14:textId="77777777" w:rsidR="007E6AF9" w:rsidRDefault="007E6AF9"/>
    <w:p w14:paraId="1D69A6B8" w14:textId="77777777" w:rsidR="007E6AF9" w:rsidRDefault="007E6AF9" w:rsidP="009B4773"/>
    <w:p w14:paraId="792DA9E5" w14:textId="77777777" w:rsidR="007E6AF9" w:rsidRDefault="007E6AF9" w:rsidP="00513832"/>
  </w:endnote>
  <w:endnote w:type="continuationSeparator" w:id="0">
    <w:p w14:paraId="7383ABEA" w14:textId="77777777" w:rsidR="007E6AF9" w:rsidRDefault="007E6AF9" w:rsidP="005A20E2">
      <w:r>
        <w:continuationSeparator/>
      </w:r>
    </w:p>
    <w:p w14:paraId="1D672B58" w14:textId="77777777" w:rsidR="007E6AF9" w:rsidRDefault="007E6AF9"/>
    <w:p w14:paraId="19F681D9" w14:textId="77777777" w:rsidR="007E6AF9" w:rsidRDefault="007E6AF9" w:rsidP="009B4773"/>
    <w:p w14:paraId="20E0221F" w14:textId="77777777" w:rsidR="007E6AF9" w:rsidRDefault="007E6AF9" w:rsidP="00513832"/>
  </w:endnote>
  <w:endnote w:type="continuationNotice" w:id="1">
    <w:p w14:paraId="2F7A5635" w14:textId="77777777" w:rsidR="007E6AF9" w:rsidRDefault="007E6AF9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25D37" w14:textId="77777777" w:rsidR="00B57756" w:rsidRPr="00F8411A" w:rsidRDefault="00B57756" w:rsidP="00F8411A">
    <w:pPr>
      <w:pStyle w:val="Footer"/>
    </w:pPr>
    <w:r w:rsidRPr="00F8411A">
      <w:tab/>
    </w:r>
    <w:r w:rsidRPr="00F8411A">
      <w:fldChar w:fldCharType="begin"/>
    </w:r>
    <w:r w:rsidRPr="00F8411A">
      <w:instrText xml:space="preserve"> PAGE   \* MERGEFORMAT </w:instrText>
    </w:r>
    <w:r w:rsidRPr="00F8411A">
      <w:fldChar w:fldCharType="separate"/>
    </w:r>
    <w:r w:rsidR="00955F80">
      <w:rPr>
        <w:noProof/>
      </w:rPr>
      <w:t>5</w:t>
    </w:r>
    <w:r w:rsidRPr="00F8411A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34DB2" w14:textId="77777777" w:rsidR="005854DB" w:rsidRPr="00F8411A" w:rsidRDefault="005854DB" w:rsidP="005854DB">
    <w:pPr>
      <w:pStyle w:val="Footer"/>
    </w:pPr>
    <w:r w:rsidRPr="00F8411A">
      <w:tab/>
    </w:r>
    <w:r w:rsidRPr="00F8411A">
      <w:fldChar w:fldCharType="begin"/>
    </w:r>
    <w:r w:rsidRPr="00F8411A">
      <w:instrText xml:space="preserve"> PAGE   \* MERGEFORMAT </w:instrText>
    </w:r>
    <w:r w:rsidRPr="00F8411A">
      <w:fldChar w:fldCharType="separate"/>
    </w:r>
    <w:r w:rsidR="004E210B">
      <w:rPr>
        <w:noProof/>
      </w:rPr>
      <w:t>1</w:t>
    </w:r>
    <w:r w:rsidRPr="00F8411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398583" w14:textId="77777777" w:rsidR="007E6AF9" w:rsidRDefault="007E6AF9" w:rsidP="005A20E2">
      <w:r>
        <w:separator/>
      </w:r>
    </w:p>
    <w:p w14:paraId="58C3B68C" w14:textId="77777777" w:rsidR="007E6AF9" w:rsidRDefault="007E6AF9"/>
    <w:p w14:paraId="673F0F65" w14:textId="77777777" w:rsidR="007E6AF9" w:rsidRDefault="007E6AF9" w:rsidP="009B4773"/>
    <w:p w14:paraId="793E7D2A" w14:textId="77777777" w:rsidR="007E6AF9" w:rsidRDefault="007E6AF9" w:rsidP="00513832"/>
  </w:footnote>
  <w:footnote w:type="continuationSeparator" w:id="0">
    <w:p w14:paraId="64B8CEC1" w14:textId="77777777" w:rsidR="007E6AF9" w:rsidRDefault="007E6AF9" w:rsidP="005A20E2">
      <w:r>
        <w:continuationSeparator/>
      </w:r>
    </w:p>
    <w:p w14:paraId="20E0AE3D" w14:textId="77777777" w:rsidR="007E6AF9" w:rsidRDefault="007E6AF9"/>
    <w:p w14:paraId="668911C1" w14:textId="77777777" w:rsidR="007E6AF9" w:rsidRDefault="007E6AF9" w:rsidP="009B4773"/>
    <w:p w14:paraId="337B10C6" w14:textId="77777777" w:rsidR="007E6AF9" w:rsidRDefault="007E6AF9" w:rsidP="00513832"/>
  </w:footnote>
  <w:footnote w:type="continuationNotice" w:id="1">
    <w:p w14:paraId="004012F1" w14:textId="77777777" w:rsidR="007E6AF9" w:rsidRDefault="007E6AF9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F83A4" w14:textId="77777777" w:rsidR="005854DB" w:rsidRPr="005854DB" w:rsidRDefault="005854DB" w:rsidP="00A67285">
    <w:pPr>
      <w:pStyle w:val="Header"/>
    </w:pPr>
    <w:r w:rsidRPr="00A67285">
      <w:rPr>
        <w:rStyle w:val="SubtleEmphasis"/>
      </w:rPr>
      <w:br/>
    </w:r>
    <w:r>
      <w:rPr>
        <w:noProof/>
        <w:lang w:val="en-AU" w:eastAsia="en-AU"/>
      </w:rPr>
      <mc:AlternateContent>
        <mc:Choice Requires="wps">
          <w:drawing>
            <wp:anchor distT="45720" distB="45720" distL="114300" distR="114300" simplePos="0" relativeHeight="251658752" behindDoc="1" locked="0" layoutInCell="1" allowOverlap="1" wp14:anchorId="34136769" wp14:editId="67730853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Text Box 2" descr="Decorativ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  <a:alpha val="1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13488B" w14:textId="77777777"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13676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Decorative" style="position:absolute;margin-left:0;margin-top:0;width:11in;height:90pt;z-index:-25165772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" fillcolor="#0c5361 [2405]" stroked="f">
              <v:fill opacity="9766f"/>
              <v:textbox inset="20mm,8mm">
                <w:txbxContent>
                  <w:p w14:paraId="4313488B" w14:textId="77777777"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A010A" w14:textId="77777777" w:rsidR="005854DB" w:rsidRDefault="005854DB" w:rsidP="00A67285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1F83DCC"/>
    <w:multiLevelType w:val="multilevel"/>
    <w:tmpl w:val="F69EB686"/>
    <w:styleLink w:val="NumberedList"/>
    <w:lvl w:ilvl="0">
      <w:start w:val="1"/>
      <w:numFmt w:val="none"/>
      <w:pStyle w:val="ListNumber"/>
      <w:lvlText w:val="%1"/>
      <w:lvlJc w:val="left"/>
      <w:pPr>
        <w:ind w:left="0" w:firstLine="0"/>
      </w:pPr>
      <w:rPr>
        <w:rFonts w:asciiTheme="minorHAnsi" w:hAnsiTheme="minorHAnsi" w:hint="default"/>
        <w:b/>
        <w:i w:val="0"/>
        <w:color w:val="107082" w:themeColor="accent2"/>
      </w:rPr>
    </w:lvl>
    <w:lvl w:ilvl="1">
      <w:start w:val="1"/>
      <w:numFmt w:val="none"/>
      <w:pStyle w:val="ListNumber2"/>
      <w:lvlText w:val="%2"/>
      <w:lvlJc w:val="left"/>
      <w:pPr>
        <w:ind w:left="0" w:firstLine="0"/>
      </w:pPr>
      <w:rPr>
        <w:rFonts w:asciiTheme="minorHAnsi" w:hAnsiTheme="minorHAnsi" w:hint="default"/>
        <w:b w:val="0"/>
        <w:i w:val="0"/>
        <w:color w:val="107082" w:themeColor="accent2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8C1828"/>
    <w:multiLevelType w:val="multilevel"/>
    <w:tmpl w:val="3B128C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147070"/>
    <w:multiLevelType w:val="multilevel"/>
    <w:tmpl w:val="F69EB686"/>
    <w:numStyleLink w:val="NumberedList"/>
  </w:abstractNum>
  <w:abstractNum w:abstractNumId="38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639656">
    <w:abstractNumId w:val="28"/>
  </w:num>
  <w:num w:numId="2" w16cid:durableId="46953857">
    <w:abstractNumId w:val="36"/>
  </w:num>
  <w:num w:numId="3" w16cid:durableId="2036038515">
    <w:abstractNumId w:val="18"/>
  </w:num>
  <w:num w:numId="4" w16cid:durableId="735127443">
    <w:abstractNumId w:val="26"/>
  </w:num>
  <w:num w:numId="5" w16cid:durableId="576938724">
    <w:abstractNumId w:val="15"/>
  </w:num>
  <w:num w:numId="6" w16cid:durableId="232546858">
    <w:abstractNumId w:val="9"/>
  </w:num>
  <w:num w:numId="7" w16cid:durableId="1026058964">
    <w:abstractNumId w:val="35"/>
  </w:num>
  <w:num w:numId="8" w16cid:durableId="754667875">
    <w:abstractNumId w:val="14"/>
  </w:num>
  <w:num w:numId="9" w16cid:durableId="697119265">
    <w:abstractNumId w:val="38"/>
  </w:num>
  <w:num w:numId="10" w16cid:durableId="872377655">
    <w:abstractNumId w:val="32"/>
  </w:num>
  <w:num w:numId="11" w16cid:durableId="634799439">
    <w:abstractNumId w:val="4"/>
  </w:num>
  <w:num w:numId="12" w16cid:durableId="1694457951">
    <w:abstractNumId w:val="12"/>
  </w:num>
  <w:num w:numId="13" w16cid:durableId="1683894306">
    <w:abstractNumId w:val="17"/>
  </w:num>
  <w:num w:numId="14" w16cid:durableId="1543134299">
    <w:abstractNumId w:val="25"/>
  </w:num>
  <w:num w:numId="15" w16cid:durableId="296684766">
    <w:abstractNumId w:val="21"/>
  </w:num>
  <w:num w:numId="16" w16cid:durableId="252403161">
    <w:abstractNumId w:val="8"/>
  </w:num>
  <w:num w:numId="17" w16cid:durableId="2140341510">
    <w:abstractNumId w:val="27"/>
  </w:num>
  <w:num w:numId="18" w16cid:durableId="286206759">
    <w:abstractNumId w:val="39"/>
  </w:num>
  <w:num w:numId="19" w16cid:durableId="2089687109">
    <w:abstractNumId w:val="11"/>
  </w:num>
  <w:num w:numId="20" w16cid:durableId="75790332">
    <w:abstractNumId w:val="30"/>
  </w:num>
  <w:num w:numId="21" w16cid:durableId="396783052">
    <w:abstractNumId w:val="13"/>
  </w:num>
  <w:num w:numId="22" w16cid:durableId="1538079126">
    <w:abstractNumId w:val="22"/>
  </w:num>
  <w:num w:numId="23" w16cid:durableId="1213426477">
    <w:abstractNumId w:val="24"/>
  </w:num>
  <w:num w:numId="24" w16cid:durableId="1454204838">
    <w:abstractNumId w:val="20"/>
  </w:num>
  <w:num w:numId="25" w16cid:durableId="1249923958">
    <w:abstractNumId w:val="23"/>
  </w:num>
  <w:num w:numId="26" w16cid:durableId="1881700984">
    <w:abstractNumId w:val="10"/>
  </w:num>
  <w:num w:numId="27" w16cid:durableId="324478174">
    <w:abstractNumId w:val="33"/>
  </w:num>
  <w:num w:numId="28" w16cid:durableId="1055398128">
    <w:abstractNumId w:val="16"/>
  </w:num>
  <w:num w:numId="29" w16cid:durableId="602811525">
    <w:abstractNumId w:val="7"/>
  </w:num>
  <w:num w:numId="30" w16cid:durableId="720593646">
    <w:abstractNumId w:val="19"/>
  </w:num>
  <w:num w:numId="31" w16cid:durableId="126971966">
    <w:abstractNumId w:val="5"/>
  </w:num>
  <w:num w:numId="32" w16cid:durableId="163397592">
    <w:abstractNumId w:val="29"/>
  </w:num>
  <w:num w:numId="33" w16cid:durableId="253125760">
    <w:abstractNumId w:val="31"/>
  </w:num>
  <w:num w:numId="34" w16cid:durableId="1489860772">
    <w:abstractNumId w:val="3"/>
  </w:num>
  <w:num w:numId="35" w16cid:durableId="1037698788">
    <w:abstractNumId w:val="1"/>
  </w:num>
  <w:num w:numId="36" w16cid:durableId="1021126739">
    <w:abstractNumId w:val="2"/>
  </w:num>
  <w:num w:numId="37" w16cid:durableId="898589126">
    <w:abstractNumId w:val="0"/>
  </w:num>
  <w:num w:numId="38" w16cid:durableId="546262600">
    <w:abstractNumId w:val="34"/>
  </w:num>
  <w:num w:numId="39" w16cid:durableId="129316887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207017970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14650497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34217055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03190522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54310212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58145575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35321735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888644973">
    <w:abstractNumId w:val="6"/>
  </w:num>
  <w:num w:numId="48" w16cid:durableId="196145318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41432313">
    <w:abstractNumId w:val="3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D3B"/>
    <w:rsid w:val="0000092E"/>
    <w:rsid w:val="00012A83"/>
    <w:rsid w:val="00017C3C"/>
    <w:rsid w:val="00021F2E"/>
    <w:rsid w:val="00026413"/>
    <w:rsid w:val="00026EAE"/>
    <w:rsid w:val="0003123C"/>
    <w:rsid w:val="00032A10"/>
    <w:rsid w:val="00043FFE"/>
    <w:rsid w:val="00044074"/>
    <w:rsid w:val="0004430C"/>
    <w:rsid w:val="00046631"/>
    <w:rsid w:val="00061ED2"/>
    <w:rsid w:val="00065953"/>
    <w:rsid w:val="00066138"/>
    <w:rsid w:val="00066DE2"/>
    <w:rsid w:val="00077931"/>
    <w:rsid w:val="00084E91"/>
    <w:rsid w:val="000900B6"/>
    <w:rsid w:val="000A30CD"/>
    <w:rsid w:val="000A649E"/>
    <w:rsid w:val="000A7626"/>
    <w:rsid w:val="000B5DA2"/>
    <w:rsid w:val="000C1C28"/>
    <w:rsid w:val="000C5872"/>
    <w:rsid w:val="000D6214"/>
    <w:rsid w:val="000E0979"/>
    <w:rsid w:val="000E1544"/>
    <w:rsid w:val="000E58BF"/>
    <w:rsid w:val="001021B3"/>
    <w:rsid w:val="0010580B"/>
    <w:rsid w:val="001155CE"/>
    <w:rsid w:val="001225D9"/>
    <w:rsid w:val="00124370"/>
    <w:rsid w:val="00127D3B"/>
    <w:rsid w:val="00131C2C"/>
    <w:rsid w:val="00160392"/>
    <w:rsid w:val="00172A99"/>
    <w:rsid w:val="001A2983"/>
    <w:rsid w:val="001A5429"/>
    <w:rsid w:val="001A620D"/>
    <w:rsid w:val="001B19D5"/>
    <w:rsid w:val="001C4239"/>
    <w:rsid w:val="001C7366"/>
    <w:rsid w:val="001D1C22"/>
    <w:rsid w:val="001E0F42"/>
    <w:rsid w:val="001E11F1"/>
    <w:rsid w:val="001E1E58"/>
    <w:rsid w:val="001E5C02"/>
    <w:rsid w:val="001F075C"/>
    <w:rsid w:val="001F2713"/>
    <w:rsid w:val="001F5539"/>
    <w:rsid w:val="00206719"/>
    <w:rsid w:val="002075E6"/>
    <w:rsid w:val="002154C2"/>
    <w:rsid w:val="00237AB6"/>
    <w:rsid w:val="00240312"/>
    <w:rsid w:val="0024495F"/>
    <w:rsid w:val="00247B17"/>
    <w:rsid w:val="00252E4A"/>
    <w:rsid w:val="00261DEC"/>
    <w:rsid w:val="002642A8"/>
    <w:rsid w:val="00272980"/>
    <w:rsid w:val="002857CA"/>
    <w:rsid w:val="002955AB"/>
    <w:rsid w:val="002963CA"/>
    <w:rsid w:val="002A137B"/>
    <w:rsid w:val="002A5CB4"/>
    <w:rsid w:val="002B0247"/>
    <w:rsid w:val="002B2F50"/>
    <w:rsid w:val="002C2B46"/>
    <w:rsid w:val="002C74E0"/>
    <w:rsid w:val="002F2973"/>
    <w:rsid w:val="002F6728"/>
    <w:rsid w:val="0031130D"/>
    <w:rsid w:val="00311A50"/>
    <w:rsid w:val="00314A6F"/>
    <w:rsid w:val="00334394"/>
    <w:rsid w:val="00347AF5"/>
    <w:rsid w:val="00360F98"/>
    <w:rsid w:val="00362478"/>
    <w:rsid w:val="003668C5"/>
    <w:rsid w:val="00374421"/>
    <w:rsid w:val="003A1203"/>
    <w:rsid w:val="003A720C"/>
    <w:rsid w:val="003B5758"/>
    <w:rsid w:val="003C067B"/>
    <w:rsid w:val="003C1CAA"/>
    <w:rsid w:val="003C7C41"/>
    <w:rsid w:val="003D59A7"/>
    <w:rsid w:val="003E2658"/>
    <w:rsid w:val="003E78A7"/>
    <w:rsid w:val="003F0714"/>
    <w:rsid w:val="003F13B0"/>
    <w:rsid w:val="003F5F4A"/>
    <w:rsid w:val="003F72B9"/>
    <w:rsid w:val="00403423"/>
    <w:rsid w:val="0040650A"/>
    <w:rsid w:val="004165AC"/>
    <w:rsid w:val="004262DD"/>
    <w:rsid w:val="0042646F"/>
    <w:rsid w:val="00435096"/>
    <w:rsid w:val="004411FB"/>
    <w:rsid w:val="00443212"/>
    <w:rsid w:val="00471BED"/>
    <w:rsid w:val="00477FCA"/>
    <w:rsid w:val="00483865"/>
    <w:rsid w:val="004929A8"/>
    <w:rsid w:val="00493EC0"/>
    <w:rsid w:val="00495909"/>
    <w:rsid w:val="004B5251"/>
    <w:rsid w:val="004C02D9"/>
    <w:rsid w:val="004C0453"/>
    <w:rsid w:val="004C7B3E"/>
    <w:rsid w:val="004E210B"/>
    <w:rsid w:val="004F0C60"/>
    <w:rsid w:val="004F35F1"/>
    <w:rsid w:val="00513832"/>
    <w:rsid w:val="00526C37"/>
    <w:rsid w:val="00533047"/>
    <w:rsid w:val="00540440"/>
    <w:rsid w:val="00540A00"/>
    <w:rsid w:val="00571A68"/>
    <w:rsid w:val="00577B45"/>
    <w:rsid w:val="005820CB"/>
    <w:rsid w:val="005854DB"/>
    <w:rsid w:val="005919AF"/>
    <w:rsid w:val="005A20E2"/>
    <w:rsid w:val="005B2B13"/>
    <w:rsid w:val="005B6A1A"/>
    <w:rsid w:val="005C0CD0"/>
    <w:rsid w:val="005C51B4"/>
    <w:rsid w:val="005D2146"/>
    <w:rsid w:val="005F6388"/>
    <w:rsid w:val="006329E1"/>
    <w:rsid w:val="00633E73"/>
    <w:rsid w:val="00655308"/>
    <w:rsid w:val="00664450"/>
    <w:rsid w:val="00671AF6"/>
    <w:rsid w:val="00685B4E"/>
    <w:rsid w:val="006936EB"/>
    <w:rsid w:val="00693E2D"/>
    <w:rsid w:val="006B2383"/>
    <w:rsid w:val="006B3679"/>
    <w:rsid w:val="006C62DF"/>
    <w:rsid w:val="006C65ED"/>
    <w:rsid w:val="006C726E"/>
    <w:rsid w:val="006D0144"/>
    <w:rsid w:val="006E3FC8"/>
    <w:rsid w:val="006F38DB"/>
    <w:rsid w:val="007157EF"/>
    <w:rsid w:val="0073670F"/>
    <w:rsid w:val="00740FCE"/>
    <w:rsid w:val="00745F2A"/>
    <w:rsid w:val="00753E67"/>
    <w:rsid w:val="00754ACC"/>
    <w:rsid w:val="00765AFE"/>
    <w:rsid w:val="007800C3"/>
    <w:rsid w:val="00780B34"/>
    <w:rsid w:val="00784AB5"/>
    <w:rsid w:val="007B0D2F"/>
    <w:rsid w:val="007B17C4"/>
    <w:rsid w:val="007B1F5A"/>
    <w:rsid w:val="007B2A21"/>
    <w:rsid w:val="007B3AB6"/>
    <w:rsid w:val="007B5AFF"/>
    <w:rsid w:val="007C136F"/>
    <w:rsid w:val="007C5AF4"/>
    <w:rsid w:val="007D40E3"/>
    <w:rsid w:val="007D5767"/>
    <w:rsid w:val="007E6AF9"/>
    <w:rsid w:val="007F793B"/>
    <w:rsid w:val="0081236D"/>
    <w:rsid w:val="00813EC8"/>
    <w:rsid w:val="00817F8C"/>
    <w:rsid w:val="0083428B"/>
    <w:rsid w:val="00853375"/>
    <w:rsid w:val="00853D21"/>
    <w:rsid w:val="008703AA"/>
    <w:rsid w:val="00876F99"/>
    <w:rsid w:val="008820B3"/>
    <w:rsid w:val="00886169"/>
    <w:rsid w:val="0089410F"/>
    <w:rsid w:val="008965F6"/>
    <w:rsid w:val="008A2B5E"/>
    <w:rsid w:val="008B56EA"/>
    <w:rsid w:val="008C093A"/>
    <w:rsid w:val="008D3386"/>
    <w:rsid w:val="008F704C"/>
    <w:rsid w:val="0090206C"/>
    <w:rsid w:val="00902998"/>
    <w:rsid w:val="00902C06"/>
    <w:rsid w:val="00912C1B"/>
    <w:rsid w:val="0092125E"/>
    <w:rsid w:val="00924319"/>
    <w:rsid w:val="00924B21"/>
    <w:rsid w:val="009355C2"/>
    <w:rsid w:val="00952A7A"/>
    <w:rsid w:val="00955F80"/>
    <w:rsid w:val="0096392B"/>
    <w:rsid w:val="00974BF8"/>
    <w:rsid w:val="009811FA"/>
    <w:rsid w:val="009A3B33"/>
    <w:rsid w:val="009A45A0"/>
    <w:rsid w:val="009A45E2"/>
    <w:rsid w:val="009B35B5"/>
    <w:rsid w:val="009B4773"/>
    <w:rsid w:val="009D2556"/>
    <w:rsid w:val="009E3808"/>
    <w:rsid w:val="009E5C19"/>
    <w:rsid w:val="00A11091"/>
    <w:rsid w:val="00A50AD4"/>
    <w:rsid w:val="00A54B5C"/>
    <w:rsid w:val="00A630FD"/>
    <w:rsid w:val="00A67285"/>
    <w:rsid w:val="00A704AB"/>
    <w:rsid w:val="00A74908"/>
    <w:rsid w:val="00A91213"/>
    <w:rsid w:val="00A960DC"/>
    <w:rsid w:val="00AA029D"/>
    <w:rsid w:val="00AA29B1"/>
    <w:rsid w:val="00AA387F"/>
    <w:rsid w:val="00AA66D7"/>
    <w:rsid w:val="00AC1ACE"/>
    <w:rsid w:val="00AC3653"/>
    <w:rsid w:val="00AC5123"/>
    <w:rsid w:val="00AE0241"/>
    <w:rsid w:val="00AE5008"/>
    <w:rsid w:val="00AE6BD8"/>
    <w:rsid w:val="00AF5A88"/>
    <w:rsid w:val="00B26302"/>
    <w:rsid w:val="00B33C3C"/>
    <w:rsid w:val="00B35F61"/>
    <w:rsid w:val="00B3601B"/>
    <w:rsid w:val="00B37B3B"/>
    <w:rsid w:val="00B44C47"/>
    <w:rsid w:val="00B57756"/>
    <w:rsid w:val="00B57F4F"/>
    <w:rsid w:val="00B71604"/>
    <w:rsid w:val="00B7636D"/>
    <w:rsid w:val="00B80CF1"/>
    <w:rsid w:val="00B82F81"/>
    <w:rsid w:val="00BA2A38"/>
    <w:rsid w:val="00BA31C4"/>
    <w:rsid w:val="00BB0091"/>
    <w:rsid w:val="00BB02E6"/>
    <w:rsid w:val="00BB4FC8"/>
    <w:rsid w:val="00BD0C60"/>
    <w:rsid w:val="00BE2E1E"/>
    <w:rsid w:val="00BF5959"/>
    <w:rsid w:val="00C139B9"/>
    <w:rsid w:val="00C17BCF"/>
    <w:rsid w:val="00C20E26"/>
    <w:rsid w:val="00C3246A"/>
    <w:rsid w:val="00C65564"/>
    <w:rsid w:val="00C87837"/>
    <w:rsid w:val="00CA61D8"/>
    <w:rsid w:val="00CB2EC0"/>
    <w:rsid w:val="00CD01FD"/>
    <w:rsid w:val="00CD1D98"/>
    <w:rsid w:val="00CF1267"/>
    <w:rsid w:val="00D13200"/>
    <w:rsid w:val="00D1487A"/>
    <w:rsid w:val="00D162D4"/>
    <w:rsid w:val="00D20429"/>
    <w:rsid w:val="00D21194"/>
    <w:rsid w:val="00D26769"/>
    <w:rsid w:val="00D27AF8"/>
    <w:rsid w:val="00D374E4"/>
    <w:rsid w:val="00D57340"/>
    <w:rsid w:val="00D6543F"/>
    <w:rsid w:val="00D67A23"/>
    <w:rsid w:val="00D74E0C"/>
    <w:rsid w:val="00D94688"/>
    <w:rsid w:val="00DB5A2E"/>
    <w:rsid w:val="00DC0528"/>
    <w:rsid w:val="00DC1104"/>
    <w:rsid w:val="00DC1BFA"/>
    <w:rsid w:val="00DC7466"/>
    <w:rsid w:val="00DC7C93"/>
    <w:rsid w:val="00DC7E1C"/>
    <w:rsid w:val="00DD470C"/>
    <w:rsid w:val="00DE65A2"/>
    <w:rsid w:val="00DF2DCC"/>
    <w:rsid w:val="00E01D0E"/>
    <w:rsid w:val="00E16215"/>
    <w:rsid w:val="00E31650"/>
    <w:rsid w:val="00E35169"/>
    <w:rsid w:val="00E53724"/>
    <w:rsid w:val="00E552C8"/>
    <w:rsid w:val="00E653E8"/>
    <w:rsid w:val="00E675B6"/>
    <w:rsid w:val="00E75006"/>
    <w:rsid w:val="00E80A0A"/>
    <w:rsid w:val="00E84350"/>
    <w:rsid w:val="00E85863"/>
    <w:rsid w:val="00E87462"/>
    <w:rsid w:val="00E91808"/>
    <w:rsid w:val="00E91AE4"/>
    <w:rsid w:val="00E94FC2"/>
    <w:rsid w:val="00E96F06"/>
    <w:rsid w:val="00EA431D"/>
    <w:rsid w:val="00EC0B36"/>
    <w:rsid w:val="00EC4BCD"/>
    <w:rsid w:val="00ED210B"/>
    <w:rsid w:val="00EE43D7"/>
    <w:rsid w:val="00EE60FB"/>
    <w:rsid w:val="00EE6F46"/>
    <w:rsid w:val="00F217D3"/>
    <w:rsid w:val="00F33F5E"/>
    <w:rsid w:val="00F345F3"/>
    <w:rsid w:val="00F60840"/>
    <w:rsid w:val="00F75B86"/>
    <w:rsid w:val="00F75F79"/>
    <w:rsid w:val="00F77933"/>
    <w:rsid w:val="00F8411A"/>
    <w:rsid w:val="00FC1405"/>
    <w:rsid w:val="00FD4813"/>
    <w:rsid w:val="00FF0913"/>
    <w:rsid w:val="00FF4A3D"/>
    <w:rsid w:val="00FF7EFE"/>
    <w:rsid w:val="0B62485D"/>
    <w:rsid w:val="204482CB"/>
    <w:rsid w:val="233B21D5"/>
    <w:rsid w:val="28B6DC6C"/>
    <w:rsid w:val="31AF14BE"/>
    <w:rsid w:val="3C9E00BD"/>
    <w:rsid w:val="44E1D795"/>
    <w:rsid w:val="46EE37CF"/>
    <w:rsid w:val="5837EB15"/>
    <w:rsid w:val="596BCE3C"/>
    <w:rsid w:val="6709A8C4"/>
    <w:rsid w:val="6A81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FA8B21"/>
  <w15:chartTrackingRefBased/>
  <w15:docId w15:val="{AD3FB472-A86E-460A-9D91-BE9E1CA60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72B9"/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01FD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F8411A"/>
    <w:pPr>
      <w:pBdr>
        <w:top w:val="single" w:sz="8" w:space="1" w:color="F0CDA1" w:themeColor="accent1"/>
      </w:pBdr>
      <w:tabs>
        <w:tab w:val="right" w:pos="10080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347AF5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CD01FD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semiHidden/>
    <w:rsid w:val="0096392B"/>
    <w:pPr>
      <w:numPr>
        <w:numId w:val="49"/>
      </w:numPr>
      <w:spacing w:line="271" w:lineRule="auto"/>
    </w:pPr>
    <w:rPr>
      <w:b/>
      <w:color w:val="107082" w:themeColor="accent2"/>
    </w:r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8"/>
      </w:numPr>
      <w:spacing w:before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30"/>
      </w:numPr>
      <w:spacing w:before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29"/>
      </w:numPr>
      <w:spacing w:before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31"/>
      </w:numPr>
      <w:spacing w:before="0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/>
    </w:pPr>
    <w:rPr>
      <w:color w:val="2F2F2F"/>
      <w:sz w:val="18"/>
    </w:rPr>
  </w:style>
  <w:style w:type="paragraph" w:styleId="ListNumber2">
    <w:name w:val="List Number 2"/>
    <w:basedOn w:val="Normal"/>
    <w:uiPriority w:val="99"/>
    <w:semiHidden/>
    <w:rsid w:val="001E0F42"/>
    <w:pPr>
      <w:numPr>
        <w:ilvl w:val="1"/>
        <w:numId w:val="49"/>
      </w:numPr>
      <w:spacing w:before="60" w:line="271" w:lineRule="auto"/>
    </w:pPr>
    <w:rPr>
      <w:color w:val="107082" w:themeColor="accent2"/>
    </w:rPr>
  </w:style>
  <w:style w:type="paragraph" w:customStyle="1" w:styleId="Checkbox">
    <w:name w:val="Checkbox"/>
    <w:basedOn w:val="Normal"/>
    <w:qFormat/>
    <w:rsid w:val="00A67285"/>
    <w:pPr>
      <w:spacing w:before="0"/>
    </w:pPr>
  </w:style>
  <w:style w:type="table" w:customStyle="1" w:styleId="TableGrid1">
    <w:name w:val="Table Grid1"/>
    <w:basedOn w:val="TableNormal"/>
    <w:next w:val="TableGrid"/>
    <w:uiPriority w:val="39"/>
    <w:rsid w:val="00CD01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umberedList">
    <w:name w:val="NumberedList"/>
    <w:uiPriority w:val="99"/>
    <w:rsid w:val="00754ACC"/>
    <w:pPr>
      <w:numPr>
        <w:numId w:val="47"/>
      </w:numPr>
    </w:pPr>
  </w:style>
  <w:style w:type="paragraph" w:customStyle="1" w:styleId="NumberLevel1">
    <w:name w:val="Number Level 1"/>
    <w:basedOn w:val="Normal"/>
    <w:next w:val="Normal"/>
    <w:link w:val="NumberLevel1Char"/>
    <w:qFormat/>
    <w:rsid w:val="00C87837"/>
    <w:rPr>
      <w:b/>
      <w:color w:val="107082" w:themeColor="accent2"/>
    </w:rPr>
  </w:style>
  <w:style w:type="paragraph" w:customStyle="1" w:styleId="NumberLevel2">
    <w:name w:val="Number Level 2"/>
    <w:basedOn w:val="Normal"/>
    <w:next w:val="Normal"/>
    <w:link w:val="NumberLevel2Char"/>
    <w:qFormat/>
    <w:rsid w:val="00311A50"/>
    <w:rPr>
      <w:color w:val="107082" w:themeColor="accent2"/>
    </w:rPr>
  </w:style>
  <w:style w:type="character" w:customStyle="1" w:styleId="NumberLevel1Char">
    <w:name w:val="Number Level 1 Char"/>
    <w:basedOn w:val="DefaultParagraphFont"/>
    <w:link w:val="NumberLevel1"/>
    <w:rsid w:val="00C87837"/>
    <w:rPr>
      <w:b/>
      <w:color w:val="107082" w:themeColor="accent2"/>
      <w:sz w:val="24"/>
    </w:rPr>
  </w:style>
  <w:style w:type="character" w:customStyle="1" w:styleId="NumberLevel2Char">
    <w:name w:val="Number Level 2 Char"/>
    <w:basedOn w:val="DefaultParagraphFont"/>
    <w:link w:val="NumberLevel2"/>
    <w:rsid w:val="00311A50"/>
    <w:rPr>
      <w:color w:val="107082" w:themeColor="accent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33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lly\AppData\Roaming\Microsoft\Templates\Small%20business%20startup%20checklist.dotx" TargetMode="External"/></Relationship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DA6544-3417-4F85-99B8-3E0ADEFE1B3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32589AB2-08F3-4AE3-BDFF-ECDA9F46EB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C68C8A-9883-4623-84AF-2574661AAD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startup checklist</Template>
  <TotalTime>58</TotalTime>
  <Pages>3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Leno</dc:creator>
  <cp:keywords/>
  <dc:description/>
  <cp:lastModifiedBy>Kelly Leno</cp:lastModifiedBy>
  <cp:revision>8</cp:revision>
  <cp:lastPrinted>2024-02-21T18:47:00Z</cp:lastPrinted>
  <dcterms:created xsi:type="dcterms:W3CDTF">2024-02-21T17:52:00Z</dcterms:created>
  <dcterms:modified xsi:type="dcterms:W3CDTF">2024-02-22T01:11:00Z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